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71B1" w:rsidRDefault="00DD71B1">
      <w:pPr>
        <w:jc w:val="center"/>
      </w:pPr>
    </w:p>
    <w:p w:rsidR="00DD71B1" w:rsidRDefault="00DD71B1">
      <w:pPr>
        <w:jc w:val="center"/>
      </w:pPr>
    </w:p>
    <w:p w:rsidR="00DD71B1" w:rsidRDefault="00DD71B1">
      <w:pPr>
        <w:jc w:val="center"/>
      </w:pPr>
    </w:p>
    <w:p w:rsidR="00DD71B1" w:rsidRDefault="00DD71B1">
      <w:pPr>
        <w:jc w:val="center"/>
      </w:pPr>
      <w:r>
        <w:rPr>
          <w:noProof/>
        </w:rPr>
        <w:drawing>
          <wp:inline distT="0" distB="0" distL="0" distR="0">
            <wp:extent cx="4291693" cy="4291693"/>
            <wp:effectExtent l="19050" t="0" r="0" b="0"/>
            <wp:docPr id="41" name="图片 1" descr="喜洋洋与灰太狼填色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喜洋洋与灰太狼填色_页面_0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560" cy="43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65865" cy="4713701"/>
            <wp:effectExtent l="19050" t="0" r="0" b="0"/>
            <wp:docPr id="29" name="图片 2" descr="喜洋洋与灰太狼填色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喜洋洋与灰太狼填色_页面_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69" cy="471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1B1" w:rsidRDefault="00DD71B1">
      <w:pPr>
        <w:jc w:val="center"/>
      </w:pPr>
    </w:p>
    <w:p w:rsidR="00DD71B1" w:rsidRDefault="00DD71B1">
      <w:pPr>
        <w:jc w:val="center"/>
      </w:pPr>
    </w:p>
    <w:p w:rsidR="008917C2" w:rsidRDefault="00DD71B1">
      <w:pPr>
        <w:jc w:val="center"/>
      </w:pPr>
      <w:r>
        <w:rPr>
          <w:noProof/>
        </w:rPr>
        <w:drawing>
          <wp:inline distT="0" distB="0" distL="0" distR="0">
            <wp:extent cx="3840500" cy="4093029"/>
            <wp:effectExtent l="19050" t="0" r="7600" b="0"/>
            <wp:docPr id="2" name="图片 3" descr="喜洋洋与灰太狼填色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喜洋洋与灰太狼填色_页面_0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171" cy="4109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72000" cy="4768215"/>
            <wp:effectExtent l="19050" t="0" r="0" b="0"/>
            <wp:docPr id="1" name="图片 4" descr="喜洋洋与灰太狼填色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喜洋洋与灰太狼填色_页面_0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76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726495">
      <w:pPr>
        <w:jc w:val="center"/>
      </w:pPr>
      <w:r>
        <w:rPr>
          <w:noProof/>
        </w:rPr>
        <w:drawing>
          <wp:inline distT="0" distB="0" distL="0" distR="0">
            <wp:extent cx="4138930" cy="3754120"/>
            <wp:effectExtent l="19050" t="0" r="0" b="0"/>
            <wp:docPr id="7" name="图片 7" descr="喜洋洋与灰太狼填色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喜洋洋与灰太狼填色_页面_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375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79595" cy="4379595"/>
            <wp:effectExtent l="19050" t="0" r="1905" b="0"/>
            <wp:docPr id="8" name="图片 8" descr="喜洋洋与灰太狼填色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喜洋洋与灰太狼填色_页面_0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726495">
      <w:pPr>
        <w:jc w:val="center"/>
      </w:pPr>
      <w:r>
        <w:rPr>
          <w:noProof/>
        </w:rPr>
        <w:drawing>
          <wp:inline distT="0" distB="0" distL="0" distR="0">
            <wp:extent cx="4090670" cy="3272790"/>
            <wp:effectExtent l="19050" t="0" r="5080" b="0"/>
            <wp:docPr id="9" name="图片 9" descr="喜洋洋与灰太狼填色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喜洋洋与灰太狼填色_页面_0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327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3075" cy="5053330"/>
            <wp:effectExtent l="19050" t="0" r="3175" b="0"/>
            <wp:docPr id="10" name="图片 10" descr="喜洋洋与灰太狼填色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喜洋洋与灰太狼填色_页面_0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132" r="5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8917C2">
      <w:pPr>
        <w:jc w:val="center"/>
      </w:pPr>
    </w:p>
    <w:p w:rsidR="008917C2" w:rsidRDefault="00726495">
      <w:pPr>
        <w:jc w:val="center"/>
      </w:pPr>
      <w:r>
        <w:rPr>
          <w:noProof/>
        </w:rPr>
        <w:drawing>
          <wp:inline distT="0" distB="0" distL="0" distR="0">
            <wp:extent cx="4042410" cy="4523740"/>
            <wp:effectExtent l="19050" t="0" r="0" b="0"/>
            <wp:docPr id="11" name="图片 11" descr="喜洋洋与灰太狼填色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喜洋洋与灰太狼填色_页面_0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1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31335" cy="4812665"/>
            <wp:effectExtent l="19050" t="0" r="0" b="0"/>
            <wp:docPr id="12" name="图片 12" descr="喜洋洋与灰太狼填色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喜洋洋与灰太狼填色_页面_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335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7" w:rsidRDefault="00726495">
      <w:pPr>
        <w:jc w:val="center"/>
      </w:pPr>
      <w:r>
        <w:rPr>
          <w:noProof/>
        </w:rPr>
        <w:lastRenderedPageBreak/>
        <w:drawing>
          <wp:inline distT="0" distB="0" distL="0" distR="0">
            <wp:extent cx="4379595" cy="4764405"/>
            <wp:effectExtent l="19050" t="0" r="1905" b="0"/>
            <wp:docPr id="13" name="图片 13" descr="喜洋洋与灰太狼填色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喜洋洋与灰太狼填色_页面_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4815" cy="4668520"/>
            <wp:effectExtent l="19050" t="0" r="0" b="0"/>
            <wp:docPr id="14" name="图片 14" descr="喜洋洋与灰太狼填色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喜洋洋与灰太狼填色_页面_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81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6525" cy="4042410"/>
            <wp:effectExtent l="19050" t="0" r="0" b="0"/>
            <wp:docPr id="15" name="图片 15" descr="喜洋洋与灰太狼填色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喜洋洋与灰太狼填色_页面_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404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427855" cy="5342255"/>
            <wp:effectExtent l="19050" t="0" r="0" b="0"/>
            <wp:docPr id="16" name="图片 16" descr="喜洋洋与灰太狼填色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喜洋洋与灰太狼填色_页面_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60925" cy="5053330"/>
            <wp:effectExtent l="19050" t="0" r="0" b="0"/>
            <wp:docPr id="17" name="图片 17" descr="喜洋洋与灰太狼填色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喜洋洋与灰太狼填色_页面_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505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49215" cy="4090670"/>
            <wp:effectExtent l="19050" t="0" r="0" b="0"/>
            <wp:docPr id="18" name="图片 18" descr="喜洋洋与灰太狼填色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喜洋洋与灰太狼填色_页面_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0670" cy="4716145"/>
            <wp:effectExtent l="19050" t="0" r="5080" b="0"/>
            <wp:docPr id="19" name="图片 19" descr="喜洋洋与灰太狼填色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喜洋洋与灰太狼填色_页面_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7" w:rsidRDefault="000F64E7">
      <w:pPr>
        <w:jc w:val="center"/>
      </w:pPr>
      <w:r>
        <w:rPr>
          <w:rFonts w:ascii="Arial" w:hAnsi="Arial" w:cs="Arial"/>
          <w:color w:val="000000"/>
          <w:szCs w:val="21"/>
        </w:rPr>
        <w:br/>
      </w:r>
      <w:r w:rsidR="00726495"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4090670" cy="4620260"/>
            <wp:effectExtent l="19050" t="0" r="5080" b="0"/>
            <wp:docPr id="20" name="imgBBS" descr="090809062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BS" descr="090809062884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46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Cs w:val="21"/>
        </w:rPr>
        <w:br/>
      </w:r>
      <w:r w:rsidR="00726495">
        <w:rPr>
          <w:rFonts w:ascii="Arial" w:hAnsi="Arial" w:cs="Arial"/>
          <w:noProof/>
          <w:color w:val="000000"/>
          <w:szCs w:val="21"/>
        </w:rPr>
        <w:lastRenderedPageBreak/>
        <w:drawing>
          <wp:inline distT="0" distB="0" distL="0" distR="0">
            <wp:extent cx="4187190" cy="4379595"/>
            <wp:effectExtent l="19050" t="0" r="3810" b="0"/>
            <wp:docPr id="21" name="rptReply_ctl00_imgBBS" descr="0908090643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0_imgBBS" descr="090809064368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Cs w:val="21"/>
        </w:rPr>
        <w:br/>
      </w:r>
      <w:r w:rsidR="00726495"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3946525" cy="5101590"/>
            <wp:effectExtent l="19050" t="0" r="0" b="0"/>
            <wp:docPr id="22" name="rptReply_ctl01_imgBBS" descr="090809065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1_imgBBS" descr="090809065360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510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Cs w:val="21"/>
        </w:rPr>
        <w:br/>
      </w:r>
      <w:r w:rsidR="00726495">
        <w:rPr>
          <w:rFonts w:ascii="Arial" w:hAnsi="Arial" w:cs="Arial"/>
          <w:noProof/>
          <w:color w:val="000000"/>
          <w:szCs w:val="21"/>
        </w:rPr>
        <w:lastRenderedPageBreak/>
        <w:drawing>
          <wp:inline distT="0" distB="0" distL="0" distR="0">
            <wp:extent cx="4138930" cy="4716145"/>
            <wp:effectExtent l="19050" t="0" r="0" b="0"/>
            <wp:docPr id="23" name="rptReply_ctl02_imgBBS" descr="090809070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2_imgBBS" descr="09080907014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7" w:rsidRDefault="00726495">
      <w:pPr>
        <w:jc w:val="center"/>
      </w:pPr>
      <w:r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3994785" cy="4668520"/>
            <wp:effectExtent l="19050" t="0" r="5715" b="0"/>
            <wp:docPr id="24" name="rptReply_ctl03_imgBBS" descr="090809070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3_imgBBS" descr="09080907096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4E7"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noProof/>
          <w:color w:val="000000"/>
          <w:szCs w:val="21"/>
        </w:rPr>
        <w:lastRenderedPageBreak/>
        <w:drawing>
          <wp:inline distT="0" distB="0" distL="0" distR="0">
            <wp:extent cx="4716145" cy="4572000"/>
            <wp:effectExtent l="19050" t="0" r="8255" b="0"/>
            <wp:docPr id="25" name="rptReply_ctl04_imgBBS" descr="0908090719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4_imgBBS" descr="090809071940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4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64E7">
        <w:rPr>
          <w:rFonts w:ascii="Arial" w:hAnsi="Arial" w:cs="Arial"/>
          <w:color w:val="000000"/>
          <w:szCs w:val="21"/>
        </w:rPr>
        <w:br/>
      </w:r>
      <w:r>
        <w:rPr>
          <w:rFonts w:ascii="Arial" w:hAnsi="Arial" w:cs="Arial"/>
          <w:noProof/>
          <w:color w:val="000000"/>
          <w:szCs w:val="21"/>
        </w:rPr>
        <w:drawing>
          <wp:inline distT="0" distB="0" distL="0" distR="0">
            <wp:extent cx="4379595" cy="4860925"/>
            <wp:effectExtent l="19050" t="0" r="1905" b="0"/>
            <wp:docPr id="26" name="rptReply_ctl05_imgBBS" descr="0908090727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5_imgBBS" descr="090809072795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486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Cs w:val="21"/>
        </w:rPr>
        <w:lastRenderedPageBreak/>
        <w:drawing>
          <wp:inline distT="0" distB="0" distL="0" distR="0">
            <wp:extent cx="4138930" cy="4812665"/>
            <wp:effectExtent l="19050" t="0" r="0" b="0"/>
            <wp:docPr id="27" name="rptReply_ctl03_imgBBS" descr="0908090709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tReply_ctl03_imgBBS" descr="09080907096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30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E7" w:rsidRDefault="00726495">
      <w:pPr>
        <w:jc w:val="center"/>
      </w:pPr>
      <w:r>
        <w:rPr>
          <w:noProof/>
        </w:rPr>
        <w:drawing>
          <wp:inline distT="0" distB="0" distL="0" distR="0">
            <wp:extent cx="4379595" cy="4475480"/>
            <wp:effectExtent l="19050" t="0" r="1905" b="0"/>
            <wp:docPr id="28" name="图片 28" descr="喜洋洋与灰太狼填色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喜洋洋与灰太狼填色_页面_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9E07FC" w:rsidP="00E06292">
      <w:pPr>
        <w:ind w:leftChars="473" w:left="993" w:firstLineChars="350" w:firstLine="630"/>
        <w:rPr>
          <w:rFonts w:cs="Tahoma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638550" cy="4688292"/>
            <wp:effectExtent l="19050" t="0" r="0" b="0"/>
            <wp:docPr id="77" name="图片 42" descr="20080304_e87e17f826eebd2badffUeTDswZxsH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0080304_e87e17f826eebd2badffUeTDswZxsHsq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3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213" cy="469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4640036" cy="4773667"/>
            <wp:effectExtent l="19050" t="0" r="8164" b="0"/>
            <wp:docPr id="76" name="图片 29" descr="20080304_62542851b8da7d429366wL6v1ktUG4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080304_62542851b8da7d429366wL6v1ktUG4w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8516" b="14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121" cy="4792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292">
        <w:rPr>
          <w:rFonts w:cs="Tahoma" w:hint="eastAsia"/>
        </w:rPr>
        <w:t xml:space="preserve">         </w:t>
      </w:r>
      <w:r w:rsidR="00726495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2704106" cy="5138057"/>
            <wp:effectExtent l="19050" t="0" r="994" b="0"/>
            <wp:docPr id="30" name="图片 30" descr="20080305_ce5129c1d924fd98581ewCqdEPGMY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080305_ce5129c1d924fd98581ewCqdEPGMYA7c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6730" t="1010" r="14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06" cy="513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292">
        <w:rPr>
          <w:rFonts w:cs="Tahoma" w:hint="eastAsia"/>
        </w:rPr>
        <w:t xml:space="preserve">                                                                                </w:t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3437270" cy="4223657"/>
            <wp:effectExtent l="19050" t="0" r="0" b="0"/>
            <wp:docPr id="74" name="图片 41" descr="20080304_64e8faa518a45e968b85APGxk4ioXyD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0080304_64e8faa518a45e968b85APGxk4ioXyD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78" cy="424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726495" w:rsidP="00E06292">
      <w:pPr>
        <w:ind w:leftChars="817" w:left="1896" w:hangingChars="100" w:hanging="180"/>
        <w:rPr>
          <w:sz w:val="18"/>
          <w:szCs w:val="18"/>
        </w:rPr>
      </w:pPr>
      <w:r>
        <w:rPr>
          <w:noProof/>
          <w:color w:val="003366"/>
          <w:sz w:val="18"/>
          <w:szCs w:val="18"/>
        </w:rPr>
        <w:lastRenderedPageBreak/>
        <w:drawing>
          <wp:inline distT="0" distB="0" distL="0" distR="0">
            <wp:extent cx="3561080" cy="4812665"/>
            <wp:effectExtent l="19050" t="0" r="1270" b="0"/>
            <wp:docPr id="31" name="图片 31" descr="20094151719280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009415171928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481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6A1B">
        <w:rPr>
          <w:rFonts w:hint="eastAsia"/>
          <w:sz w:val="18"/>
          <w:szCs w:val="18"/>
        </w:rPr>
        <w:t xml:space="preserve">               </w:t>
      </w:r>
      <w:r>
        <w:rPr>
          <w:noProof/>
          <w:sz w:val="18"/>
          <w:szCs w:val="18"/>
        </w:rPr>
        <w:drawing>
          <wp:inline distT="0" distB="0" distL="0" distR="0">
            <wp:extent cx="4427855" cy="4379595"/>
            <wp:effectExtent l="19050" t="0" r="0" b="0"/>
            <wp:docPr id="32" name="图片 32" descr="200941517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0094151732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55" cy="437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616A1B" w:rsidP="00E06292">
      <w:pPr>
        <w:ind w:leftChars="817" w:left="1716" w:firstLineChars="100" w:firstLine="180"/>
        <w:rPr>
          <w:sz w:val="18"/>
          <w:szCs w:val="18"/>
        </w:rPr>
      </w:pPr>
      <w:r>
        <w:rPr>
          <w:sz w:val="18"/>
          <w:szCs w:val="18"/>
        </w:rPr>
        <w:br w:type="page"/>
      </w:r>
      <w:r w:rsidR="00726495">
        <w:rPr>
          <w:noProof/>
          <w:sz w:val="18"/>
          <w:szCs w:val="18"/>
        </w:rPr>
        <w:lastRenderedPageBreak/>
        <w:drawing>
          <wp:inline distT="0" distB="0" distL="0" distR="0">
            <wp:extent cx="3561080" cy="2935605"/>
            <wp:effectExtent l="19050" t="0" r="1270" b="0"/>
            <wp:docPr id="33" name="图片 33" descr="20094151737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009415173746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18"/>
          <w:szCs w:val="18"/>
        </w:rPr>
        <w:t xml:space="preserve">                   </w:t>
      </w:r>
      <w:r w:rsidR="00726495">
        <w:rPr>
          <w:noProof/>
          <w:sz w:val="18"/>
          <w:szCs w:val="18"/>
        </w:rPr>
        <w:drawing>
          <wp:inline distT="0" distB="0" distL="0" distR="0">
            <wp:extent cx="3994785" cy="2839720"/>
            <wp:effectExtent l="19050" t="0" r="5715" b="0"/>
            <wp:docPr id="34" name="图片 34" descr="2009415173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009415173833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83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616A1B" w:rsidP="00616A1B">
      <w:pPr>
        <w:rPr>
          <w:sz w:val="18"/>
          <w:szCs w:val="18"/>
        </w:rPr>
      </w:pPr>
    </w:p>
    <w:p w:rsidR="00616A1B" w:rsidRDefault="00616A1B" w:rsidP="00616A1B">
      <w:pPr>
        <w:rPr>
          <w:sz w:val="18"/>
          <w:szCs w:val="18"/>
        </w:rPr>
      </w:pPr>
    </w:p>
    <w:p w:rsidR="00616A1B" w:rsidRDefault="00616A1B" w:rsidP="00616A1B">
      <w:pPr>
        <w:rPr>
          <w:sz w:val="18"/>
          <w:szCs w:val="18"/>
        </w:rPr>
      </w:pPr>
    </w:p>
    <w:p w:rsidR="00616A1B" w:rsidRDefault="00616A1B" w:rsidP="00616A1B">
      <w:pPr>
        <w:rPr>
          <w:sz w:val="18"/>
          <w:szCs w:val="18"/>
        </w:rPr>
      </w:pPr>
    </w:p>
    <w:p w:rsidR="00616A1B" w:rsidRDefault="00726495" w:rsidP="00E06292">
      <w:pPr>
        <w:ind w:firstLineChars="650" w:firstLine="117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5245735" cy="2213610"/>
            <wp:effectExtent l="19050" t="0" r="0" b="0"/>
            <wp:docPr id="35" name="图片 35" descr="20094151737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00941517372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726495" w:rsidP="00616A1B">
      <w:pPr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467645" cy="4534678"/>
            <wp:effectExtent l="19050" t="0" r="9355" b="0"/>
            <wp:docPr id="4" name="图片 7" descr="http://www.91baby.com/attachment/day_080304/20080304_2d4b3d25895aecdf40eeoVSgfPPUK7Z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91baby.com/attachment/day_080304/20080304_2d4b3d25895aecdf40eeoVSgfPPUK7Zs.gif"/>
                    <pic:cNvPicPr>
                      <a:picLocks noChangeAspect="1" noChangeArrowheads="1"/>
                    </pic:cNvPicPr>
                  </pic:nvPicPr>
                  <pic:blipFill>
                    <a:blip r:embed="rId41" r:link="rId42"/>
                    <a:srcRect l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44" cy="454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726495" w:rsidP="00616A1B">
      <w:pPr>
        <w:jc w:val="right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6593148" cy="5038530"/>
            <wp:effectExtent l="19050" t="0" r="0" b="0"/>
            <wp:docPr id="36" name="图片 36" descr="20080305_c9148ca1533e6e6a8a0adogp9eiBsv5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0080305_c9148ca1533e6e6a8a0adogp9eiBsv5j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384" cy="504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833870" cy="4620260"/>
            <wp:effectExtent l="19050" t="0" r="5080" b="0"/>
            <wp:docPr id="37" name="图片 37" descr="20080304_3780b1516dceb2656101SOeTzsYn9v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080304_3780b1516dceb2656101SOeTzsYn9voK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1755" t="1550" r="1619"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462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6641465" cy="4716145"/>
            <wp:effectExtent l="19050" t="0" r="6985" b="0"/>
            <wp:docPr id="38" name="图片 38" descr="20080305_2f67d1c8c8dba91819b6LohLQRWbk1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080305_2f67d1c8c8dba91819b6LohLQRWbk1pY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471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882130" cy="4764405"/>
            <wp:effectExtent l="19050" t="0" r="0" b="0"/>
            <wp:docPr id="39" name="图片 39" descr="20080304_43eef893b23483213715My07wdSfkW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20080304_43eef893b23483213715My07wdSfkWjp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2753" b="2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30" cy="476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726495" w:rsidP="00616A1B">
      <w:pPr>
        <w:rPr>
          <w:sz w:val="18"/>
          <w:szCs w:val="18"/>
        </w:rPr>
        <w:sectPr w:rsidR="00616A1B" w:rsidSect="000F5AA4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noProof/>
          <w:sz w:val="18"/>
          <w:szCs w:val="18"/>
        </w:rPr>
        <w:drawing>
          <wp:inline distT="0" distB="0" distL="0" distR="0">
            <wp:extent cx="6689725" cy="4234815"/>
            <wp:effectExtent l="19050" t="0" r="0" b="0"/>
            <wp:docPr id="40" name="图片 40" descr="20094151738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00941517384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725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726495" w:rsidP="00616A1B">
      <w:pPr>
        <w:jc w:val="center"/>
        <w:rPr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534660" cy="6497320"/>
            <wp:effectExtent l="19050" t="0" r="8890" b="0"/>
            <wp:docPr id="43" name="图片 43" descr="20080304_e84514b217dc07441c88NEJ5s4GlV5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080304_e84514b217dc07441c88NEJ5s4GlV5lQ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3070" b="2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64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726495" w:rsidP="00616A1B">
      <w:pPr>
        <w:jc w:val="center"/>
        <w:rPr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293995" cy="5727065"/>
            <wp:effectExtent l="19050" t="0" r="1905" b="0"/>
            <wp:docPr id="44" name="图片 44" descr="20080304_69cac9ea7b01980c4f01bbEK9FkPO3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0080304_69cac9ea7b01980c4f01bbEK9FkPO3g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3918" b="1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572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E06292" w:rsidRDefault="00E06292" w:rsidP="00616A1B">
      <w:pPr>
        <w:jc w:val="center"/>
        <w:rPr>
          <w:sz w:val="18"/>
          <w:szCs w:val="18"/>
        </w:rPr>
      </w:pPr>
    </w:p>
    <w:p w:rsidR="00616A1B" w:rsidRDefault="00726495" w:rsidP="00616A1B">
      <w:pPr>
        <w:jc w:val="center"/>
        <w:rPr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967730" cy="5342255"/>
            <wp:effectExtent l="19050" t="0" r="0" b="0"/>
            <wp:docPr id="45" name="图片 45" descr="20080304_192d4f93702639f083f7tKS2Q5jUkM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0080304_192d4f93702639f083f7tKS2Q5jUkMGI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534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726495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4909185" cy="6497320"/>
            <wp:effectExtent l="19050" t="0" r="5715" b="0"/>
            <wp:docPr id="46" name="图片 46" descr="20080304_572afde5771797eccb3dD3R7iGEPqI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0080304_572afde5771797eccb3dD3R7iGEPqIDv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649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E06292" w:rsidRDefault="00E06292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726495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4956810" cy="5775325"/>
            <wp:effectExtent l="19050" t="0" r="0" b="0"/>
            <wp:docPr id="48" name="图片 48" descr="20080304_b44c29495aa8de5b067d6s89GY3h6b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0080304_b44c29495aa8de5b067d6s89GY3h6bEy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8093" b="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57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616A1B" w:rsidRDefault="00726495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149215" cy="5871210"/>
            <wp:effectExtent l="0" t="0" r="0" b="0"/>
            <wp:docPr id="49" name="图片 49" descr="20080304_a573082141f7581891b3Ba5jU0QM7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0080304_a573082141f7581891b3Ba5jU0QM7aTY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6711" b="7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587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616A1B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 w:type="page"/>
      </w: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616A1B" w:rsidRDefault="00726495" w:rsidP="000B2E6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6015990" cy="6015990"/>
            <wp:effectExtent l="19050" t="0" r="3810" b="0"/>
            <wp:docPr id="50" name="图片 50" descr="20080304_6a79a439c4c78c9cb485HPqLVB9SbS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20080304_6a79a439c4c78c9cb485HPqLVB9SbSUQ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8978" b="16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601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AC" w:rsidRDefault="00616A1B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 w:type="page"/>
      </w: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616A1B" w:rsidRDefault="00726495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342255" cy="7122795"/>
            <wp:effectExtent l="19050" t="0" r="0" b="0"/>
            <wp:docPr id="51" name="图片 51" descr="20080304_1eab358f6f2bf309faf240hoppjgN13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0080304_1eab358f6f2bf309faf240hoppjgN13P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71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616A1B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 w:type="page"/>
      </w:r>
      <w:r w:rsidR="00726495"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3937130" cy="3486917"/>
            <wp:effectExtent l="19050" t="0" r="6220" b="0"/>
            <wp:docPr id="52" name="图片 52" descr="20080304_a7a6b54b4fed29f60497A4xpYYNdYb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080304_a7a6b54b4fed29f60497A4xpYYNdYbHV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 t="15895" b="1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048" cy="349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495"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4096906" cy="5173849"/>
            <wp:effectExtent l="533400" t="0" r="436994" b="0"/>
            <wp:docPr id="3" name="图片 8" descr="http://www.91baby.com/attachment/day_080304/20080304_86edaae2c68c2adfa460t8fo8Z8ISdl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91baby.com/attachment/day_080304/20080304_86edaae2c68c2adfa460t8fo8Z8ISdlN.jpg"/>
                    <pic:cNvPicPr>
                      <a:picLocks noChangeAspect="1" noChangeArrowheads="1"/>
                    </pic:cNvPicPr>
                  </pic:nvPicPr>
                  <pic:blipFill>
                    <a:blip r:embed="rId57" r:link="rId58"/>
                    <a:srcRect b="516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1739" cy="516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616A1B" w:rsidRDefault="00726495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727065" cy="7363460"/>
            <wp:effectExtent l="19050" t="0" r="6985" b="0"/>
            <wp:docPr id="53" name="图片 53" descr="20080304_43864eff1a4357af1530CGYsVJsgeh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0080304_43864eff1a4357af1530CGYsVJsgeh2B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36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AC" w:rsidRDefault="00616A1B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br w:type="page"/>
      </w: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4D3BAC" w:rsidP="00616A1B">
      <w:pPr>
        <w:jc w:val="center"/>
        <w:rPr>
          <w:rFonts w:ascii="Arial" w:hAnsi="Arial" w:cs="Arial"/>
          <w:color w:val="333333"/>
          <w:sz w:val="18"/>
          <w:szCs w:val="18"/>
        </w:rPr>
      </w:pPr>
    </w:p>
    <w:p w:rsidR="004D3BAC" w:rsidRDefault="00726495" w:rsidP="00616A1B">
      <w:pPr>
        <w:jc w:val="center"/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149215" cy="6400800"/>
            <wp:effectExtent l="19050" t="0" r="0" b="0"/>
            <wp:docPr id="56" name="图片 56" descr="20080305_7f60db8732c1deae0087YanrKSg3gM2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080305_7f60db8732c1deae0087YanrKSg3gM2p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21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4D3BAC" w:rsidRDefault="004D3BAC" w:rsidP="00616A1B">
      <w:pPr>
        <w:jc w:val="center"/>
      </w:pPr>
    </w:p>
    <w:p w:rsidR="00616A1B" w:rsidRDefault="00726495" w:rsidP="00616A1B">
      <w:pPr>
        <w:jc w:val="center"/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582920" cy="7122795"/>
            <wp:effectExtent l="19050" t="0" r="0" b="0"/>
            <wp:docPr id="57" name="图片 57" descr="20080305_83c4827d27b47e4f8c2doSv01lUxNs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080305_83c4827d27b47e4f8c2doSv01lUxNs4b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712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101590" cy="6544945"/>
            <wp:effectExtent l="19050" t="0" r="3810" b="0"/>
            <wp:docPr id="58" name="图片 58" descr="20080305_eab2df686130152171c1tRbs71wtX6m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0080305_eab2df686130152171c1tRbs71wtX6mc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90" cy="654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A1B" w:rsidRDefault="00616A1B" w:rsidP="00A0287D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4D3BAC" w:rsidRDefault="004D3BAC" w:rsidP="00616A1B"/>
    <w:p w:rsidR="00616A1B" w:rsidRDefault="00726495" w:rsidP="00616A1B"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293995" cy="5630545"/>
            <wp:effectExtent l="19050" t="0" r="1905" b="0"/>
            <wp:docPr id="62" name="图片 62" descr="20080304_69cac9ea7b01980c4f01bbEK9FkPO3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0080304_69cac9ea7b01980c4f01bbEK9FkPO3ga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t="4189" b="1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995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6A1B" w:rsidSect="00A0287D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04D8" w:rsidRDefault="00BE04D8">
      <w:r>
        <w:separator/>
      </w:r>
    </w:p>
  </w:endnote>
  <w:endnote w:type="continuationSeparator" w:id="1">
    <w:p w:rsidR="00BE04D8" w:rsidRDefault="00BE04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04D8" w:rsidRDefault="00BE04D8">
      <w:r>
        <w:separator/>
      </w:r>
    </w:p>
  </w:footnote>
  <w:footnote w:type="continuationSeparator" w:id="1">
    <w:p w:rsidR="00BE04D8" w:rsidRDefault="00BE04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bordersDoNotSurroundHeader/>
  <w:bordersDoNotSurroundFooter/>
  <w:attachedTemplate r:id="rId1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84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B2E6B"/>
    <w:rsid w:val="000F5AA4"/>
    <w:rsid w:val="000F64E7"/>
    <w:rsid w:val="00115F90"/>
    <w:rsid w:val="0015600D"/>
    <w:rsid w:val="00172A27"/>
    <w:rsid w:val="001C71FE"/>
    <w:rsid w:val="00225AF0"/>
    <w:rsid w:val="00281C77"/>
    <w:rsid w:val="002F2391"/>
    <w:rsid w:val="002F2600"/>
    <w:rsid w:val="00335A4A"/>
    <w:rsid w:val="00361F6D"/>
    <w:rsid w:val="00367BE7"/>
    <w:rsid w:val="003E3D01"/>
    <w:rsid w:val="00492664"/>
    <w:rsid w:val="004D3BAC"/>
    <w:rsid w:val="004E4282"/>
    <w:rsid w:val="00533149"/>
    <w:rsid w:val="005F5DC7"/>
    <w:rsid w:val="005F6203"/>
    <w:rsid w:val="00616A1B"/>
    <w:rsid w:val="006575AB"/>
    <w:rsid w:val="00672147"/>
    <w:rsid w:val="006A2A4C"/>
    <w:rsid w:val="00700A4C"/>
    <w:rsid w:val="00726495"/>
    <w:rsid w:val="007645A8"/>
    <w:rsid w:val="008917C2"/>
    <w:rsid w:val="008C61BB"/>
    <w:rsid w:val="009E07FC"/>
    <w:rsid w:val="00A0287D"/>
    <w:rsid w:val="00BE04D8"/>
    <w:rsid w:val="00BE1673"/>
    <w:rsid w:val="00C36541"/>
    <w:rsid w:val="00DD13F3"/>
    <w:rsid w:val="00DD71B1"/>
    <w:rsid w:val="00DE391D"/>
    <w:rsid w:val="00E06292"/>
    <w:rsid w:val="00F26976"/>
    <w:rsid w:val="00FE6D6D"/>
    <w:rsid w:val="00FF02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DC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72147"/>
    <w:rPr>
      <w:sz w:val="18"/>
      <w:szCs w:val="18"/>
    </w:rPr>
  </w:style>
  <w:style w:type="character" w:customStyle="1" w:styleId="Char">
    <w:name w:val="批注框文本 Char"/>
    <w:link w:val="a3"/>
    <w:uiPriority w:val="99"/>
    <w:semiHidden/>
    <w:rsid w:val="00672147"/>
    <w:rPr>
      <w:kern w:val="2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0F5A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0F5AA4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0F5A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0F5AA4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2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http://www.91baby.com/attachment/day_080304/20080304_2d4b3d25895aecdf40eeoVSgfPPUK7Zs.gif" TargetMode="External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4.gif"/><Relationship Id="rId54" Type="http://schemas.openxmlformats.org/officeDocument/2006/relationships/image" Target="media/image46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http://www.91baby.com/attachment/day_080304/20080304_86edaae2c68c2adfa460t8fo8Z8ISdlN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gif"/><Relationship Id="rId61" Type="http://schemas.openxmlformats.org/officeDocument/2006/relationships/image" Target="media/image5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www.tangtanghealth.com/bbs/UpFile/UpAttachment/2009-4/20094151716480.rar" TargetMode="External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1.jpeg"/><Relationship Id="rId46" Type="http://schemas.openxmlformats.org/officeDocument/2006/relationships/image" Target="media/image38.png"/><Relationship Id="rId59" Type="http://schemas.openxmlformats.org/officeDocument/2006/relationships/image" Target="media/image5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&#26700;&#38754;\Normal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8D79C-0156-471C-BE44-F299ACD62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32</TotalTime>
  <Pages>1</Pages>
  <Words>55</Words>
  <Characters>317</Characters>
  <Application>Microsoft Office Word</Application>
  <DocSecurity>0</DocSecurity>
  <PresentationFormat/>
  <Lines>2</Lines>
  <Paragraphs>1</Paragraphs>
  <Slides>0</Slides>
  <Notes>0</Notes>
  <HiddenSlides>0</HiddenSlides>
  <MMClips>0</MMClips>
  <ScaleCrop>false</ScaleCrop>
  <Company>WwW.YlmF.CoM</Company>
  <LinksUpToDate>false</LinksUpToDate>
  <CharactersWithSpaces>371</CharactersWithSpaces>
  <SharedDoc>false</SharedDoc>
  <HLinks>
    <vt:vector size="30" baseType="variant">
      <vt:variant>
        <vt:i4>7209004</vt:i4>
      </vt:variant>
      <vt:variant>
        <vt:i4>30</vt:i4>
      </vt:variant>
      <vt:variant>
        <vt:i4>0</vt:i4>
      </vt:variant>
      <vt:variant>
        <vt:i4>5</vt:i4>
      </vt:variant>
      <vt:variant>
        <vt:lpwstr>http://www.tangtanghealth.com/bbs/UpFile/UpAttachment/2009-4/20094151716480.rar</vt:lpwstr>
      </vt:variant>
      <vt:variant>
        <vt:lpwstr/>
      </vt:variant>
      <vt:variant>
        <vt:i4>1769497</vt:i4>
      </vt:variant>
      <vt:variant>
        <vt:i4>-1</vt:i4>
      </vt:variant>
      <vt:variant>
        <vt:i4>1031</vt:i4>
      </vt:variant>
      <vt:variant>
        <vt:i4>1</vt:i4>
      </vt:variant>
      <vt:variant>
        <vt:lpwstr>http://www.91baby.com/attachment/day_080304/20080304_2d4b3d25895aecdf40eeoVSgfPPUK7Zs.gif</vt:lpwstr>
      </vt:variant>
      <vt:variant>
        <vt:lpwstr/>
      </vt:variant>
      <vt:variant>
        <vt:i4>5046274</vt:i4>
      </vt:variant>
      <vt:variant>
        <vt:i4>-1</vt:i4>
      </vt:variant>
      <vt:variant>
        <vt:i4>1032</vt:i4>
      </vt:variant>
      <vt:variant>
        <vt:i4>1</vt:i4>
      </vt:variant>
      <vt:variant>
        <vt:lpwstr>http://www.91baby.com/attachment/day_080304/20080304_86edaae2c68c2adfa460t8fo8Z8ISdlN.jpg</vt:lpwstr>
      </vt:variant>
      <vt:variant>
        <vt:lpwstr/>
      </vt:variant>
      <vt:variant>
        <vt:i4>5046274</vt:i4>
      </vt:variant>
      <vt:variant>
        <vt:i4>-1</vt:i4>
      </vt:variant>
      <vt:variant>
        <vt:i4>1033</vt:i4>
      </vt:variant>
      <vt:variant>
        <vt:i4>1</vt:i4>
      </vt:variant>
      <vt:variant>
        <vt:lpwstr>http://www.91baby.com/attachment/day_080304/20080304_86edaae2c68c2adfa460t8fo8Z8ISdlN.jpg</vt:lpwstr>
      </vt:variant>
      <vt:variant>
        <vt:lpwstr/>
      </vt:variant>
      <vt:variant>
        <vt:i4>5308443</vt:i4>
      </vt:variant>
      <vt:variant>
        <vt:i4>-1</vt:i4>
      </vt:variant>
      <vt:variant>
        <vt:i4>1034</vt:i4>
      </vt:variant>
      <vt:variant>
        <vt:i4>1</vt:i4>
      </vt:variant>
      <vt:variant>
        <vt:lpwstr>http://www.91baby.com/attachment/day_080304/20080304_1eab358f6f2bf309faf240hoppjgN13P.jpg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雨林木风</dc:creator>
  <cp:lastModifiedBy>User</cp:lastModifiedBy>
  <cp:revision>14</cp:revision>
  <cp:lastPrinted>2014-03-17T09:10:00Z</cp:lastPrinted>
  <dcterms:created xsi:type="dcterms:W3CDTF">2014-03-17T09:13:00Z</dcterms:created>
  <dcterms:modified xsi:type="dcterms:W3CDTF">2015-07-04T03:39:00Z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2052-6.6.0.2411</vt:lpwstr>
  </property>
</Properties>
</file>